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63C" w:rsidRPr="00EB263C" w:rsidRDefault="00F06904" w:rsidP="00EB263C">
      <w:pPr>
        <w:pStyle w:val="Name"/>
      </w:pPr>
      <w:r>
        <w:t>Donation Letter</w:t>
      </w:r>
    </w:p>
    <w:bookmarkStart w:id="0" w:name="_GoBack" w:displacedByCustomXml="next"/>
    <w:bookmarkEnd w:id="0" w:displacedByCustomXml="next"/>
    <w:sdt>
      <w:sdtPr>
        <w:id w:val="1001014073"/>
        <w:placeholder>
          <w:docPart w:val="40AB8E6A8B7840B28ADCB4E67C76AE38"/>
        </w:placeholder>
        <w:showingPlcHdr/>
        <w15:appearance w15:val="hidden"/>
      </w:sdtPr>
      <w:sdtEndPr/>
      <w:sdtContent>
        <w:p w:rsidR="00EB263C" w:rsidRPr="001C66AD" w:rsidRDefault="00EB263C" w:rsidP="001C66AD">
          <w:pPr>
            <w:pStyle w:val="Date"/>
          </w:pPr>
          <w:r w:rsidRPr="001C66AD">
            <w:t>[</w:t>
          </w:r>
          <w:r w:rsidRPr="001C66AD">
            <w:rPr>
              <w:rStyle w:val="PlaceholderText"/>
              <w:color w:val="auto"/>
            </w:rPr>
            <w:t>Date]</w:t>
          </w:r>
        </w:p>
      </w:sdtContent>
    </w:sdt>
    <w:sdt>
      <w:sdtPr>
        <w:id w:val="634999897"/>
        <w:placeholder>
          <w:docPart w:val="2BE16651971A4C5CB6C28B1580DCC647"/>
        </w:placeholder>
        <w:temporary/>
        <w:showingPlcHdr/>
        <w15:appearance w15:val="hidden"/>
      </w:sdtPr>
      <w:sdtEndPr/>
      <w:sdtContent>
        <w:p w:rsidR="00EB263C" w:rsidRDefault="00EB263C" w:rsidP="001C66AD">
          <w:pPr>
            <w:spacing w:before="480" w:after="0"/>
          </w:pPr>
          <w:r w:rsidRPr="001C66AD">
            <w:t>[Recipient Name]</w:t>
          </w:r>
        </w:p>
      </w:sdtContent>
    </w:sdt>
    <w:sdt>
      <w:sdtPr>
        <w:id w:val="1035307527"/>
        <w:placeholder>
          <w:docPart w:val="265FABB17A74408289CD1129127C5EF6"/>
        </w:placeholder>
        <w:temporary/>
        <w:showingPlcHdr/>
        <w15:appearance w15:val="hidden"/>
      </w:sdtPr>
      <w:sdtEndPr/>
      <w:sdtContent>
        <w:p w:rsidR="00EB263C" w:rsidRPr="001C66AD" w:rsidRDefault="00EB263C" w:rsidP="001C66AD">
          <w:pPr>
            <w:pStyle w:val="Address"/>
          </w:pPr>
          <w:r w:rsidRPr="001C66AD">
            <w:rPr>
              <w:rStyle w:val="PlaceholderText"/>
              <w:color w:val="auto"/>
            </w:rPr>
            <w:t>[Title]</w:t>
          </w:r>
        </w:p>
      </w:sdtContent>
    </w:sdt>
    <w:sdt>
      <w:sdtPr>
        <w:id w:val="-2003193221"/>
        <w:placeholder>
          <w:docPart w:val="A9F9913841244876802A9679837DC19A"/>
        </w:placeholder>
        <w:temporary/>
        <w:showingPlcHdr/>
        <w15:appearance w15:val="hidden"/>
      </w:sdtPr>
      <w:sdtEndPr/>
      <w:sdtContent>
        <w:p w:rsidR="00EB263C" w:rsidRPr="001C66AD" w:rsidRDefault="00EB263C" w:rsidP="001C66AD">
          <w:pPr>
            <w:pStyle w:val="Address"/>
          </w:pPr>
          <w:r w:rsidRPr="001C66AD">
            <w:rPr>
              <w:rStyle w:val="PlaceholderText"/>
              <w:color w:val="auto"/>
            </w:rPr>
            <w:t>[Company]</w:t>
          </w:r>
        </w:p>
      </w:sdtContent>
    </w:sdt>
    <w:sdt>
      <w:sdtPr>
        <w:id w:val="-2059843307"/>
        <w:placeholder>
          <w:docPart w:val="9C5C73C4CA294F9685FA758FA9347D69"/>
        </w:placeholder>
        <w:temporary/>
        <w:showingPlcHdr/>
        <w15:appearance w15:val="hidden"/>
      </w:sdtPr>
      <w:sdtEndPr/>
      <w:sdtContent>
        <w:p w:rsidR="00EB263C" w:rsidRPr="001C66AD" w:rsidRDefault="00EB263C" w:rsidP="001C66AD">
          <w:pPr>
            <w:pStyle w:val="Address"/>
          </w:pPr>
          <w:r w:rsidRPr="001C66AD">
            <w:rPr>
              <w:rStyle w:val="PlaceholderText"/>
              <w:color w:val="auto"/>
            </w:rPr>
            <w:t>[Street Address]</w:t>
          </w:r>
        </w:p>
      </w:sdtContent>
    </w:sdt>
    <w:sdt>
      <w:sdtPr>
        <w:id w:val="-30336620"/>
        <w:placeholder>
          <w:docPart w:val="71BA8BD771D046A196DABA7D5F92D966"/>
        </w:placeholder>
        <w:temporary/>
        <w:showingPlcHdr/>
        <w15:appearance w15:val="hidden"/>
      </w:sdtPr>
      <w:sdtEndPr/>
      <w:sdtContent>
        <w:p w:rsidR="00EB263C" w:rsidRPr="001C66AD" w:rsidRDefault="00EB263C" w:rsidP="001C66AD">
          <w:pPr>
            <w:pStyle w:val="Address"/>
          </w:pPr>
          <w:r w:rsidRPr="001C66AD">
            <w:t>[City, ST Zip Code]</w:t>
          </w:r>
        </w:p>
      </w:sdtContent>
    </w:sdt>
    <w:p w:rsidR="00EB263C" w:rsidRPr="00504AA9" w:rsidRDefault="001C66AD" w:rsidP="001C66AD">
      <w:pPr>
        <w:pStyle w:val="Salutation"/>
      </w:pPr>
      <w:r w:rsidRPr="00504AA9">
        <w:t xml:space="preserve">Dear </w:t>
      </w:r>
      <w:r w:rsidR="00F06904">
        <w:t>SAIL High School,</w:t>
      </w:r>
    </w:p>
    <w:p w:rsidR="00EB263C" w:rsidRPr="001C66AD" w:rsidRDefault="00F06904" w:rsidP="00F06904">
      <w:r>
        <w:t xml:space="preserve">I am making a donation in the amount of (enter amount) to SAIL High School.  This donation can be used for (enter reason).  </w:t>
      </w:r>
    </w:p>
    <w:p w:rsidR="00C82682" w:rsidRDefault="00C82682" w:rsidP="00EB263C">
      <w:pPr>
        <w:pStyle w:val="Signature"/>
      </w:pPr>
      <w:r w:rsidRPr="00EB263C">
        <w:t>Sincerely,</w:t>
      </w:r>
    </w:p>
    <w:p w:rsidR="001C66AD" w:rsidRDefault="001C66AD" w:rsidP="00EB263C">
      <w:pPr>
        <w:pStyle w:val="Signature"/>
      </w:pPr>
    </w:p>
    <w:sdt>
      <w:sdtPr>
        <w:id w:val="-280959822"/>
        <w:placeholder>
          <w:docPart w:val="F413FC829C6A46718F4AD14A8FE935E1"/>
        </w:placeholder>
        <w:temporary/>
        <w:showingPlcHdr/>
        <w15:appearance w15:val="hidden"/>
      </w:sdtPr>
      <w:sdtEndPr/>
      <w:sdtContent>
        <w:p w:rsidR="001C66AD" w:rsidRDefault="001C66AD" w:rsidP="001C66AD">
          <w:pPr>
            <w:pStyle w:val="Signature"/>
          </w:pPr>
          <w:r>
            <w:t>[Your Name]</w:t>
          </w:r>
        </w:p>
      </w:sdtContent>
    </w:sdt>
    <w:p w:rsidR="001C66AD" w:rsidRPr="001C66AD" w:rsidRDefault="001C66AD" w:rsidP="00071B1F">
      <w:pPr>
        <w:ind w:right="0"/>
      </w:pPr>
    </w:p>
    <w:sectPr w:rsidR="001C66AD" w:rsidRPr="001C66AD" w:rsidSect="00691944">
      <w:headerReference w:type="default" r:id="rId10"/>
      <w:pgSz w:w="12240" w:h="15840" w:code="1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272" w:rsidRDefault="00872272" w:rsidP="001C66AD">
      <w:pPr>
        <w:spacing w:after="0" w:line="240" w:lineRule="auto"/>
      </w:pPr>
      <w:r>
        <w:separator/>
      </w:r>
    </w:p>
  </w:endnote>
  <w:endnote w:type="continuationSeparator" w:id="0">
    <w:p w:rsidR="00872272" w:rsidRDefault="00872272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EDB3DA9-E6DF-4655-A056-4A1179B9D8C0}"/>
    <w:embedBold r:id="rId2" w:fontKey="{F2E8553E-5AD0-4E0B-B9F0-4387015655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B91ACBF-7BEC-4226-8128-ACBB2A0735E6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B8E7B91F-35C4-4360-BB3F-42B3BF64DB58}"/>
    <w:embedBold r:id="rId5" w:fontKey="{36627619-769E-42BE-9308-CB7CFB1EA6BF}"/>
    <w:embedItalic r:id="rId6" w:fontKey="{908875A6-E53B-4FF3-8CC1-5B6F74311D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272" w:rsidRDefault="00872272" w:rsidP="001C66AD">
      <w:pPr>
        <w:spacing w:after="0" w:line="240" w:lineRule="auto"/>
      </w:pPr>
      <w:r>
        <w:separator/>
      </w:r>
    </w:p>
  </w:footnote>
  <w:footnote w:type="continuationSeparator" w:id="0">
    <w:p w:rsidR="00872272" w:rsidRDefault="00872272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944" w:rsidRDefault="00691944">
    <w:pPr>
      <w:pStyle w:val="Header"/>
    </w:pPr>
    <w: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up 1024">
                        <a:extLst/>
                      </wpg:cNvPr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>
                        <a:extLst/>
                      </wpg:cNvPr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Group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904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72272"/>
    <w:rsid w:val="00897331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E61C09"/>
    <w:rsid w:val="00E66C3D"/>
    <w:rsid w:val="00EB263C"/>
    <w:rsid w:val="00EB3B58"/>
    <w:rsid w:val="00EC7359"/>
    <w:rsid w:val="00EE3054"/>
    <w:rsid w:val="00F00606"/>
    <w:rsid w:val="00F01256"/>
    <w:rsid w:val="00F06904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pmanj\AppData\Roaming\Microsoft\Templates\Minimalist%20tech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0AB8E6A8B7840B28ADCB4E67C76A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2B549-56AC-478D-B05E-C815F9AA3C83}"/>
      </w:docPartPr>
      <w:docPartBody>
        <w:p w:rsidR="00000000" w:rsidRDefault="006649C0">
          <w:pPr>
            <w:pStyle w:val="40AB8E6A8B7840B28ADCB4E67C76AE38"/>
          </w:pPr>
          <w:r w:rsidRPr="001C66AD">
            <w:t>[</w:t>
          </w:r>
          <w:r w:rsidRPr="001C66AD">
            <w:rPr>
              <w:rStyle w:val="PlaceholderText"/>
            </w:rPr>
            <w:t>Date]</w:t>
          </w:r>
        </w:p>
      </w:docPartBody>
    </w:docPart>
    <w:docPart>
      <w:docPartPr>
        <w:name w:val="2BE16651971A4C5CB6C28B1580DCC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2347-FB67-4AD8-BF6B-699B54BFC511}"/>
      </w:docPartPr>
      <w:docPartBody>
        <w:p w:rsidR="00000000" w:rsidRDefault="006649C0">
          <w:pPr>
            <w:pStyle w:val="2BE16651971A4C5CB6C28B1580DCC647"/>
          </w:pPr>
          <w:r w:rsidRPr="001C66AD">
            <w:t>[Recipient Name]</w:t>
          </w:r>
        </w:p>
      </w:docPartBody>
    </w:docPart>
    <w:docPart>
      <w:docPartPr>
        <w:name w:val="265FABB17A74408289CD1129127C5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8D6F0-3D5C-4149-A058-99BC1BC13E8B}"/>
      </w:docPartPr>
      <w:docPartBody>
        <w:p w:rsidR="00000000" w:rsidRDefault="006649C0">
          <w:pPr>
            <w:pStyle w:val="265FABB17A74408289CD1129127C5EF6"/>
          </w:pPr>
          <w:r w:rsidRPr="001C66AD">
            <w:rPr>
              <w:rStyle w:val="PlaceholderText"/>
            </w:rPr>
            <w:t>[Title]</w:t>
          </w:r>
        </w:p>
      </w:docPartBody>
    </w:docPart>
    <w:docPart>
      <w:docPartPr>
        <w:name w:val="A9F9913841244876802A9679837DC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42CC2-8D12-46DD-BD7D-B2BFEC4B6E83}"/>
      </w:docPartPr>
      <w:docPartBody>
        <w:p w:rsidR="00000000" w:rsidRDefault="006649C0">
          <w:pPr>
            <w:pStyle w:val="A9F9913841244876802A9679837DC19A"/>
          </w:pPr>
          <w:r w:rsidRPr="001C66AD">
            <w:rPr>
              <w:rStyle w:val="PlaceholderText"/>
            </w:rPr>
            <w:t>[Company]</w:t>
          </w:r>
        </w:p>
      </w:docPartBody>
    </w:docPart>
    <w:docPart>
      <w:docPartPr>
        <w:name w:val="9C5C73C4CA294F9685FA758FA9347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12B31-5FE2-472A-9018-D1212C8CEB63}"/>
      </w:docPartPr>
      <w:docPartBody>
        <w:p w:rsidR="00000000" w:rsidRDefault="006649C0">
          <w:pPr>
            <w:pStyle w:val="9C5C73C4CA294F9685FA758FA9347D69"/>
          </w:pPr>
          <w:r w:rsidRPr="001C66AD">
            <w:rPr>
              <w:rStyle w:val="PlaceholderText"/>
            </w:rPr>
            <w:t>[Street Address]</w:t>
          </w:r>
        </w:p>
      </w:docPartBody>
    </w:docPart>
    <w:docPart>
      <w:docPartPr>
        <w:name w:val="71BA8BD771D046A196DABA7D5F92D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D7173-1B41-459A-ABE9-805C163718A6}"/>
      </w:docPartPr>
      <w:docPartBody>
        <w:p w:rsidR="00000000" w:rsidRDefault="006649C0">
          <w:pPr>
            <w:pStyle w:val="71BA8BD771D046A196DABA7D5F92D966"/>
          </w:pPr>
          <w:r w:rsidRPr="001C66AD">
            <w:t>[City, ST Zip Code]</w:t>
          </w:r>
        </w:p>
      </w:docPartBody>
    </w:docPart>
    <w:docPart>
      <w:docPartPr>
        <w:name w:val="F413FC829C6A46718F4AD14A8FE93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F5688-ABBF-4786-8516-8EE1DBF6C0C8}"/>
      </w:docPartPr>
      <w:docPartBody>
        <w:p w:rsidR="00000000" w:rsidRDefault="006649C0">
          <w:pPr>
            <w:pStyle w:val="F413FC829C6A46718F4AD14A8FE935E1"/>
          </w:pPr>
          <w:r>
            <w:t>[</w:t>
          </w:r>
          <w:r>
            <w:t>Your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9C0"/>
    <w:rsid w:val="0066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BC81174C1964F67A97D4D86BBA008F2">
    <w:name w:val="EBC81174C1964F67A97D4D86BBA008F2"/>
  </w:style>
  <w:style w:type="paragraph" w:customStyle="1" w:styleId="761EA23A68D449C0AC7EFBA39C2ED962">
    <w:name w:val="761EA23A68D449C0AC7EFBA39C2ED962"/>
  </w:style>
  <w:style w:type="paragraph" w:customStyle="1" w:styleId="0B8AB5FF6E4A41B3A3C5D2368066A103">
    <w:name w:val="0B8AB5FF6E4A41B3A3C5D2368066A103"/>
  </w:style>
  <w:style w:type="paragraph" w:customStyle="1" w:styleId="6C5AB136E80C4A91BFDAB3DCA06B23E6">
    <w:name w:val="6C5AB136E80C4A91BFDAB3DCA06B23E6"/>
  </w:style>
  <w:style w:type="paragraph" w:customStyle="1" w:styleId="40AB8E6A8B7840B28ADCB4E67C76AE38">
    <w:name w:val="40AB8E6A8B7840B28ADCB4E67C76AE38"/>
  </w:style>
  <w:style w:type="paragraph" w:customStyle="1" w:styleId="2BE16651971A4C5CB6C28B1580DCC647">
    <w:name w:val="2BE16651971A4C5CB6C28B1580DCC647"/>
  </w:style>
  <w:style w:type="paragraph" w:customStyle="1" w:styleId="265FABB17A74408289CD1129127C5EF6">
    <w:name w:val="265FABB17A74408289CD1129127C5EF6"/>
  </w:style>
  <w:style w:type="paragraph" w:customStyle="1" w:styleId="A9F9913841244876802A9679837DC19A">
    <w:name w:val="A9F9913841244876802A9679837DC19A"/>
  </w:style>
  <w:style w:type="paragraph" w:customStyle="1" w:styleId="9C5C73C4CA294F9685FA758FA9347D69">
    <w:name w:val="9C5C73C4CA294F9685FA758FA9347D69"/>
  </w:style>
  <w:style w:type="paragraph" w:customStyle="1" w:styleId="71BA8BD771D046A196DABA7D5F92D966">
    <w:name w:val="71BA8BD771D046A196DABA7D5F92D966"/>
  </w:style>
  <w:style w:type="paragraph" w:customStyle="1" w:styleId="45BBF100EBF243ADA3798C22E1C344AD">
    <w:name w:val="45BBF100EBF243ADA3798C22E1C344AD"/>
  </w:style>
  <w:style w:type="paragraph" w:customStyle="1" w:styleId="A6990B49444B47B9B328852E08D05CF6">
    <w:name w:val="A6990B49444B47B9B328852E08D05CF6"/>
  </w:style>
  <w:style w:type="paragraph" w:customStyle="1" w:styleId="F413FC829C6A46718F4AD14A8FE935E1">
    <w:name w:val="F413FC829C6A46718F4AD14A8FE935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4F21BAF9FEAA41BCE783E95600740C" ma:contentTypeVersion="12" ma:contentTypeDescription="Create a new document." ma:contentTypeScope="" ma:versionID="1c92b99ddeb7a63559a1b89f2ce822ea">
  <xsd:schema xmlns:xsd="http://www.w3.org/2001/XMLSchema" xmlns:xs="http://www.w3.org/2001/XMLSchema" xmlns:p="http://schemas.microsoft.com/office/2006/metadata/properties" xmlns:ns2="d30c70e9-cd0a-4375-85c3-bd682e47b58d" xmlns:ns3="ff350483-f5c7-4824-8051-a2a4d0324059" targetNamespace="http://schemas.microsoft.com/office/2006/metadata/properties" ma:root="true" ma:fieldsID="ecd4f83cb47287620df4789f51c69dd6" ns2:_="" ns3:_="">
    <xsd:import namespace="d30c70e9-cd0a-4375-85c3-bd682e47b58d"/>
    <xsd:import namespace="ff350483-f5c7-4824-8051-a2a4d03240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c70e9-cd0a-4375-85c3-bd682e47b5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350483-f5c7-4824-8051-a2a4d032405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d30c70e9-cd0a-4375-85c3-bd682e47b58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9CA961-743B-4FEB-A9C5-0F547D80C78B}"/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letterhead.dotx</Template>
  <TotalTime>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2020-04-14T13:28:00Z</dcterms:created>
  <dcterms:modified xsi:type="dcterms:W3CDTF">2020-04-14T13:33:00Z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0x010100AE4F21BAF9FEAA41BCE783E95600740C</vt:lpwstr>
  </property>
</Properties>
</file>